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46EE96" w14:textId="77777777" w:rsidR="005C0870" w:rsidRPr="0032014B" w:rsidRDefault="005C0870" w:rsidP="0032014B">
      <w:pPr>
        <w:rPr>
          <w:rFonts w:asciiTheme="minorHAnsi" w:hAnsiTheme="minorHAnsi" w:cstheme="minorHAnsi"/>
        </w:rPr>
      </w:pPr>
    </w:p>
    <w:p w14:paraId="6F3BD245" w14:textId="77777777" w:rsidR="0032014B" w:rsidRPr="0032014B" w:rsidRDefault="0032014B" w:rsidP="0032014B">
      <w:pPr>
        <w:rPr>
          <w:rFonts w:asciiTheme="minorHAnsi" w:hAnsiTheme="minorHAnsi" w:cstheme="minorHAnsi"/>
        </w:rPr>
      </w:pPr>
      <w:r w:rsidRPr="0032014B">
        <w:rPr>
          <w:rFonts w:asciiTheme="minorHAnsi" w:hAnsiTheme="minorHAnsi" w:cstheme="minorHAnsi"/>
        </w:rPr>
        <w:t>Poštovane/poštovani,</w:t>
      </w:r>
    </w:p>
    <w:p w14:paraId="64FEA2D7" w14:textId="77777777" w:rsidR="0032014B" w:rsidRPr="0032014B" w:rsidRDefault="0032014B" w:rsidP="0032014B">
      <w:pPr>
        <w:jc w:val="both"/>
        <w:rPr>
          <w:rFonts w:asciiTheme="minorHAnsi" w:hAnsiTheme="minorHAnsi" w:cstheme="minorHAnsi"/>
        </w:rPr>
      </w:pPr>
      <w:r w:rsidRPr="0032014B">
        <w:rPr>
          <w:rFonts w:asciiTheme="minorHAnsi" w:hAnsiTheme="minorHAnsi" w:cstheme="minorHAnsi"/>
        </w:rPr>
        <w:t>u sklopu redovitih aktivnosti našega Sustava upravljanja kvalitetom provodimo brojna istraživanja percepcija korisnika naših usluga. Pripremili smo upitnik kojim od Vas tražimo da procijenite kvalitetu pojedinih elemenata pružanja usluge stručnih projekta s Vašom institucijom. Rezultati ovog istraživanja služe za identifikaciju područja u kojima su moguća poboljšanja i planiranja aktivnosti za njihovo ostvarivanje.</w:t>
      </w:r>
    </w:p>
    <w:p w14:paraId="17BA0306" w14:textId="77777777" w:rsidR="0032014B" w:rsidRPr="0032014B" w:rsidRDefault="0032014B" w:rsidP="0032014B">
      <w:pPr>
        <w:rPr>
          <w:rFonts w:asciiTheme="minorHAnsi" w:hAnsiTheme="minorHAnsi" w:cstheme="minorHAnsi"/>
        </w:rPr>
      </w:pPr>
    </w:p>
    <w:p w14:paraId="5612CCC1" w14:textId="77777777" w:rsidR="0032014B" w:rsidRPr="0032014B" w:rsidRDefault="0032014B" w:rsidP="0032014B">
      <w:pPr>
        <w:rPr>
          <w:rFonts w:asciiTheme="minorHAnsi" w:hAnsiTheme="minorHAnsi" w:cstheme="minorHAnsi"/>
          <w:b/>
        </w:rPr>
      </w:pPr>
      <w:r w:rsidRPr="0032014B">
        <w:rPr>
          <w:rFonts w:asciiTheme="minorHAnsi" w:hAnsiTheme="minorHAnsi" w:cstheme="minorHAnsi"/>
          <w:b/>
        </w:rPr>
        <w:t>Molimo odaberite odgovor (masnim tiskom) i nadopunite ga ako bude potrebno</w:t>
      </w:r>
    </w:p>
    <w:p w14:paraId="2A45DE35" w14:textId="77777777" w:rsidR="0032014B" w:rsidRPr="0032014B" w:rsidRDefault="0032014B" w:rsidP="0032014B">
      <w:pPr>
        <w:rPr>
          <w:rFonts w:asciiTheme="minorHAnsi" w:hAnsiTheme="minorHAnsi" w:cstheme="minorHAnsi"/>
        </w:rPr>
      </w:pPr>
      <w:r w:rsidRPr="0032014B">
        <w:rPr>
          <w:rFonts w:asciiTheme="minorHAnsi" w:hAnsiTheme="minorHAnsi" w:cstheme="minorHAnsi"/>
        </w:rPr>
        <w:t xml:space="preserve">1. Kako ste došli do informacija kome ćete se obratiti za mogući angažman? </w:t>
      </w:r>
    </w:p>
    <w:p w14:paraId="556A65C7" w14:textId="77777777" w:rsidR="0032014B" w:rsidRPr="0032014B" w:rsidRDefault="0032014B" w:rsidP="0032014B">
      <w:pPr>
        <w:numPr>
          <w:ilvl w:val="0"/>
          <w:numId w:val="2"/>
        </w:numPr>
        <w:spacing w:after="0"/>
        <w:ind w:left="714" w:hanging="357"/>
        <w:rPr>
          <w:rFonts w:asciiTheme="minorHAnsi" w:hAnsiTheme="minorHAnsi" w:cstheme="minorHAnsi"/>
        </w:rPr>
      </w:pPr>
      <w:r w:rsidRPr="0032014B">
        <w:rPr>
          <w:rFonts w:asciiTheme="minorHAnsi" w:hAnsiTheme="minorHAnsi" w:cstheme="minorHAnsi"/>
        </w:rPr>
        <w:t>mrežne stranice PBF-a</w:t>
      </w:r>
    </w:p>
    <w:p w14:paraId="6DCF6AEB" w14:textId="77777777" w:rsidR="0032014B" w:rsidRPr="0032014B" w:rsidRDefault="0032014B" w:rsidP="0032014B">
      <w:pPr>
        <w:numPr>
          <w:ilvl w:val="0"/>
          <w:numId w:val="2"/>
        </w:numPr>
        <w:spacing w:after="0"/>
        <w:ind w:left="714" w:hanging="357"/>
        <w:rPr>
          <w:rFonts w:asciiTheme="minorHAnsi" w:hAnsiTheme="minorHAnsi" w:cstheme="minorHAnsi"/>
        </w:rPr>
      </w:pPr>
      <w:r w:rsidRPr="0032014B">
        <w:rPr>
          <w:rFonts w:asciiTheme="minorHAnsi" w:hAnsiTheme="minorHAnsi" w:cstheme="minorHAnsi"/>
        </w:rPr>
        <w:t>prijašnji kontakt s istom osobom</w:t>
      </w:r>
    </w:p>
    <w:p w14:paraId="49459B3A" w14:textId="77777777" w:rsidR="0032014B" w:rsidRPr="0032014B" w:rsidRDefault="0032014B" w:rsidP="0032014B">
      <w:pPr>
        <w:numPr>
          <w:ilvl w:val="0"/>
          <w:numId w:val="2"/>
        </w:numPr>
        <w:spacing w:after="0"/>
        <w:ind w:left="714" w:hanging="357"/>
        <w:rPr>
          <w:rFonts w:asciiTheme="minorHAnsi" w:hAnsiTheme="minorHAnsi" w:cstheme="minorHAnsi"/>
        </w:rPr>
      </w:pPr>
      <w:r w:rsidRPr="0032014B">
        <w:rPr>
          <w:rFonts w:asciiTheme="minorHAnsi" w:hAnsiTheme="minorHAnsi" w:cstheme="minorHAnsi"/>
        </w:rPr>
        <w:t>kontakt s drugom osobom s PBF-a</w:t>
      </w:r>
    </w:p>
    <w:p w14:paraId="0E60E29B" w14:textId="77777777" w:rsidR="0032014B" w:rsidRDefault="0032014B" w:rsidP="0032014B">
      <w:pPr>
        <w:numPr>
          <w:ilvl w:val="0"/>
          <w:numId w:val="2"/>
        </w:numPr>
        <w:spacing w:after="0"/>
        <w:ind w:left="714" w:hanging="357"/>
        <w:rPr>
          <w:rFonts w:asciiTheme="minorHAnsi" w:hAnsiTheme="minorHAnsi" w:cstheme="minorHAnsi"/>
        </w:rPr>
      </w:pPr>
      <w:r w:rsidRPr="0032014B">
        <w:rPr>
          <w:rFonts w:asciiTheme="minorHAnsi" w:hAnsiTheme="minorHAnsi" w:cstheme="minorHAnsi"/>
        </w:rPr>
        <w:t xml:space="preserve">Na neki drugi način </w:t>
      </w:r>
      <w:r w:rsidRPr="0032014B">
        <w:rPr>
          <w:rFonts w:asciiTheme="minorHAnsi" w:hAnsiTheme="minorHAnsi" w:cstheme="minorHAnsi"/>
          <w:i/>
        </w:rPr>
        <w:t>(molimo dopišite kako)</w:t>
      </w:r>
      <w:r w:rsidRPr="0032014B">
        <w:rPr>
          <w:rFonts w:asciiTheme="minorHAnsi" w:hAnsiTheme="minorHAnsi" w:cstheme="minorHAnsi"/>
        </w:rPr>
        <w:t xml:space="preserve"> </w:t>
      </w:r>
    </w:p>
    <w:p w14:paraId="35E20251" w14:textId="77777777" w:rsidR="00F51F3B" w:rsidRPr="0032014B" w:rsidRDefault="00F51F3B" w:rsidP="00F51F3B">
      <w:pPr>
        <w:spacing w:after="0"/>
        <w:rPr>
          <w:rFonts w:asciiTheme="minorHAnsi" w:hAnsiTheme="minorHAnsi" w:cstheme="minorHAnsi"/>
        </w:rPr>
      </w:pPr>
    </w:p>
    <w:p w14:paraId="3A7FA522" w14:textId="77777777" w:rsidR="0032014B" w:rsidRPr="0032014B" w:rsidRDefault="00F51F3B" w:rsidP="0032014B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FD1957" wp14:editId="4AC1EF3A">
                <wp:simplePos x="0" y="0"/>
                <wp:positionH relativeFrom="column">
                  <wp:posOffset>-4445</wp:posOffset>
                </wp:positionH>
                <wp:positionV relativeFrom="paragraph">
                  <wp:posOffset>60325</wp:posOffset>
                </wp:positionV>
                <wp:extent cx="5715000" cy="0"/>
                <wp:effectExtent l="0" t="0" r="19050" b="1905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EED1A75" id="Straight Connector 10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35pt,4.75pt" to="449.6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" strokecolor="#5b9bd5 [3204]" strokeweight=".5pt">
                <v:stroke joinstyle="miter"/>
              </v:line>
            </w:pict>
          </mc:Fallback>
        </mc:AlternateContent>
      </w:r>
    </w:p>
    <w:p w14:paraId="4DEEDCAC" w14:textId="77777777" w:rsidR="0032014B" w:rsidRPr="0032014B" w:rsidRDefault="0032014B" w:rsidP="0032014B">
      <w:pPr>
        <w:rPr>
          <w:rFonts w:asciiTheme="minorHAnsi" w:hAnsiTheme="minorHAnsi" w:cstheme="minorHAnsi"/>
        </w:rPr>
      </w:pPr>
      <w:r w:rsidRPr="0032014B">
        <w:rPr>
          <w:rFonts w:asciiTheme="minorHAnsi" w:hAnsiTheme="minorHAnsi" w:cstheme="minorHAnsi"/>
        </w:rPr>
        <w:t xml:space="preserve">2. Jesu li se Vaši upiti odbijali? </w:t>
      </w:r>
    </w:p>
    <w:p w14:paraId="5F948BB9" w14:textId="77777777" w:rsidR="0032014B" w:rsidRPr="0032014B" w:rsidRDefault="0032014B" w:rsidP="0032014B">
      <w:pPr>
        <w:numPr>
          <w:ilvl w:val="0"/>
          <w:numId w:val="3"/>
        </w:numPr>
        <w:rPr>
          <w:rFonts w:asciiTheme="minorHAnsi" w:hAnsiTheme="minorHAnsi" w:cstheme="minorHAnsi"/>
        </w:rPr>
      </w:pPr>
      <w:r w:rsidRPr="0032014B">
        <w:rPr>
          <w:rFonts w:asciiTheme="minorHAnsi" w:hAnsiTheme="minorHAnsi" w:cstheme="minorHAnsi"/>
        </w:rPr>
        <w:t>DA</w:t>
      </w:r>
    </w:p>
    <w:p w14:paraId="60C11EDB" w14:textId="77777777" w:rsidR="0032014B" w:rsidRPr="0032014B" w:rsidRDefault="0032014B" w:rsidP="0032014B">
      <w:pPr>
        <w:numPr>
          <w:ilvl w:val="0"/>
          <w:numId w:val="3"/>
        </w:numPr>
        <w:rPr>
          <w:rFonts w:asciiTheme="minorHAnsi" w:hAnsiTheme="minorHAnsi" w:cstheme="minorHAnsi"/>
        </w:rPr>
      </w:pPr>
      <w:r w:rsidRPr="0032014B">
        <w:rPr>
          <w:rFonts w:asciiTheme="minorHAnsi" w:hAnsiTheme="minorHAnsi" w:cstheme="minorHAnsi"/>
        </w:rPr>
        <w:t xml:space="preserve">NE </w:t>
      </w:r>
    </w:p>
    <w:p w14:paraId="6BC9B1EA" w14:textId="77777777" w:rsidR="0032014B" w:rsidRDefault="0032014B" w:rsidP="0032014B">
      <w:pPr>
        <w:rPr>
          <w:rFonts w:asciiTheme="minorHAnsi" w:hAnsiTheme="minorHAnsi" w:cstheme="minorHAnsi"/>
        </w:rPr>
      </w:pPr>
    </w:p>
    <w:p w14:paraId="33BB4F9A" w14:textId="77777777" w:rsidR="0032014B" w:rsidRPr="0032014B" w:rsidRDefault="0032014B" w:rsidP="0032014B">
      <w:pPr>
        <w:rPr>
          <w:rFonts w:asciiTheme="minorHAnsi" w:hAnsiTheme="minorHAnsi" w:cstheme="minorHAnsi"/>
        </w:rPr>
      </w:pPr>
      <w:r w:rsidRPr="0032014B">
        <w:rPr>
          <w:rFonts w:asciiTheme="minorHAnsi" w:hAnsiTheme="minorHAnsi" w:cstheme="minorHAnsi"/>
        </w:rPr>
        <w:t xml:space="preserve">2. 1. Koji su bili razlozi odbijanja? </w:t>
      </w:r>
      <w:r w:rsidRPr="0032014B">
        <w:rPr>
          <w:rFonts w:asciiTheme="minorHAnsi" w:hAnsiTheme="minorHAnsi" w:cstheme="minorHAnsi"/>
          <w:i/>
        </w:rPr>
        <w:t>(molimo unesite tekst)</w:t>
      </w:r>
    </w:p>
    <w:p w14:paraId="33E98882" w14:textId="77777777" w:rsidR="0032014B" w:rsidRPr="0032014B" w:rsidRDefault="0032014B" w:rsidP="0032014B">
      <w:pPr>
        <w:rPr>
          <w:rFonts w:asciiTheme="minorHAnsi" w:hAnsiTheme="minorHAnsi" w:cstheme="minorHAnsi"/>
        </w:rPr>
      </w:pPr>
      <w:r w:rsidRPr="0032014B">
        <w:rPr>
          <w:rFonts w:asciiTheme="minorHAnsi" w:hAnsiTheme="minorHAnsi" w:cstheme="minorHAnsi"/>
          <w:noProof/>
          <w:lang w:eastAsia="hr-HR"/>
        </w:rPr>
        <mc:AlternateContent>
          <mc:Choice Requires="wps">
            <w:drawing>
              <wp:inline distT="0" distB="0" distL="0" distR="0" wp14:anchorId="0D036EFF" wp14:editId="57C5E7D4">
                <wp:extent cx="5763600" cy="2352675"/>
                <wp:effectExtent l="0" t="0" r="0" b="0"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3600" cy="2352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672162" w14:textId="77777777" w:rsidR="0032014B" w:rsidRDefault="0032014B" w:rsidP="0032014B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5B9BD5" w:themeColor="accen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453.85pt;height:185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" filled="f" stroked="f">
                <v:textbox>
                  <w:txbxContent>
                    <w:p w:rsidR="0032014B" w:rsidRDefault="0032014B" w:rsidP="0032014B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rPr>
                          <w:i/>
                          <w:iCs/>
                          <w:color w:val="5B9BD5" w:themeColor="accent1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2126BA98" w14:textId="77777777" w:rsidR="0032014B" w:rsidRPr="0032014B" w:rsidRDefault="0032014B" w:rsidP="0032014B">
      <w:pPr>
        <w:rPr>
          <w:rFonts w:asciiTheme="minorHAnsi" w:hAnsiTheme="minorHAnsi" w:cstheme="minorHAnsi"/>
        </w:rPr>
      </w:pPr>
    </w:p>
    <w:p w14:paraId="65D12B1D" w14:textId="77777777" w:rsidR="0032014B" w:rsidRDefault="0032014B" w:rsidP="0032014B">
      <w:pPr>
        <w:jc w:val="both"/>
        <w:rPr>
          <w:rFonts w:asciiTheme="minorHAnsi" w:hAnsiTheme="minorHAnsi" w:cstheme="minorHAnsi"/>
        </w:rPr>
      </w:pPr>
    </w:p>
    <w:p w14:paraId="246FE5D5" w14:textId="77777777" w:rsidR="0032014B" w:rsidRPr="0032014B" w:rsidRDefault="0032014B" w:rsidP="0032014B">
      <w:pPr>
        <w:jc w:val="both"/>
        <w:rPr>
          <w:rFonts w:asciiTheme="minorHAnsi" w:hAnsiTheme="minorHAnsi" w:cstheme="minorHAnsi"/>
        </w:rPr>
      </w:pPr>
      <w:r w:rsidRPr="0032014B">
        <w:rPr>
          <w:rFonts w:asciiTheme="minorHAnsi" w:hAnsiTheme="minorHAnsi" w:cstheme="minorHAnsi"/>
        </w:rPr>
        <w:lastRenderedPageBreak/>
        <w:t>3. Molimo Vas da unosom odgovarajuće brojke procijenite zadovoljstvo sljedećim elementima. Brojevi znače: 1 = uopće nisam zadovoljna/zadovoljan; 2 = u manjoj sam mjeri zadovoljna/zadovoljan; 3 = jesam i nisam zadovoljna/zadovoljan; 4 = u velikoj sam mjeri zadovoljna/zadovoljan; 5 = u potpunosti sam zadovoljna/zadovoljan; / = ne mogu procijeniti.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650"/>
        <w:gridCol w:w="1412"/>
      </w:tblGrid>
      <w:tr w:rsidR="0032014B" w:rsidRPr="0032014B" w14:paraId="7E70D9FA" w14:textId="77777777" w:rsidTr="009266DB">
        <w:tc>
          <w:tcPr>
            <w:tcW w:w="7650" w:type="dxa"/>
            <w:shd w:val="clear" w:color="auto" w:fill="BFBFBF" w:themeFill="background1" w:themeFillShade="BF"/>
          </w:tcPr>
          <w:p w14:paraId="73D0DE3D" w14:textId="77777777" w:rsidR="0032014B" w:rsidRPr="0032014B" w:rsidRDefault="0032014B" w:rsidP="0032014B">
            <w:pPr>
              <w:spacing w:after="160"/>
              <w:rPr>
                <w:rFonts w:asciiTheme="minorHAnsi" w:hAnsiTheme="minorHAnsi" w:cstheme="minorHAnsi"/>
                <w:b/>
              </w:rPr>
            </w:pPr>
            <w:r w:rsidRPr="0032014B">
              <w:rPr>
                <w:rFonts w:asciiTheme="minorHAnsi" w:hAnsiTheme="minorHAnsi" w:cstheme="minorHAnsi"/>
                <w:b/>
              </w:rPr>
              <w:t>Element</w:t>
            </w:r>
          </w:p>
        </w:tc>
        <w:tc>
          <w:tcPr>
            <w:tcW w:w="1412" w:type="dxa"/>
            <w:shd w:val="clear" w:color="auto" w:fill="BFBFBF" w:themeFill="background1" w:themeFillShade="BF"/>
          </w:tcPr>
          <w:p w14:paraId="2EEABD67" w14:textId="77777777" w:rsidR="0032014B" w:rsidRPr="0032014B" w:rsidRDefault="0032014B" w:rsidP="0032014B">
            <w:pPr>
              <w:spacing w:after="160"/>
              <w:rPr>
                <w:rFonts w:asciiTheme="minorHAnsi" w:hAnsiTheme="minorHAnsi" w:cstheme="minorHAnsi"/>
                <w:b/>
              </w:rPr>
            </w:pPr>
            <w:r w:rsidRPr="0032014B">
              <w:rPr>
                <w:rFonts w:asciiTheme="minorHAnsi" w:hAnsiTheme="minorHAnsi" w:cstheme="minorHAnsi"/>
                <w:b/>
              </w:rPr>
              <w:t>Ocjena</w:t>
            </w:r>
          </w:p>
        </w:tc>
      </w:tr>
      <w:tr w:rsidR="0032014B" w:rsidRPr="0032014B" w14:paraId="237BC4F0" w14:textId="77777777" w:rsidTr="009266DB">
        <w:tc>
          <w:tcPr>
            <w:tcW w:w="7650" w:type="dxa"/>
          </w:tcPr>
          <w:p w14:paraId="4A67498D" w14:textId="77777777" w:rsidR="0032014B" w:rsidRPr="0032014B" w:rsidRDefault="0032014B" w:rsidP="0032014B">
            <w:pPr>
              <w:spacing w:after="160"/>
              <w:rPr>
                <w:rFonts w:asciiTheme="minorHAnsi" w:hAnsiTheme="minorHAnsi" w:cstheme="minorHAnsi"/>
              </w:rPr>
            </w:pPr>
            <w:r w:rsidRPr="0032014B">
              <w:rPr>
                <w:rFonts w:asciiTheme="minorHAnsi" w:hAnsiTheme="minorHAnsi" w:cstheme="minorHAnsi"/>
              </w:rPr>
              <w:t>Količina vremena između vašeg upita i odgovora (pozitivnog ili negativnog) s PBF</w:t>
            </w:r>
          </w:p>
        </w:tc>
        <w:tc>
          <w:tcPr>
            <w:tcW w:w="1412" w:type="dxa"/>
          </w:tcPr>
          <w:p w14:paraId="777D7844" w14:textId="77777777" w:rsidR="0032014B" w:rsidRPr="0032014B" w:rsidRDefault="0032014B" w:rsidP="0032014B">
            <w:pPr>
              <w:spacing w:after="160"/>
              <w:rPr>
                <w:rFonts w:asciiTheme="minorHAnsi" w:hAnsiTheme="minorHAnsi" w:cstheme="minorHAnsi"/>
              </w:rPr>
            </w:pPr>
          </w:p>
        </w:tc>
      </w:tr>
      <w:tr w:rsidR="0032014B" w:rsidRPr="0032014B" w14:paraId="6185A12A" w14:textId="77777777" w:rsidTr="009266DB">
        <w:tc>
          <w:tcPr>
            <w:tcW w:w="7650" w:type="dxa"/>
            <w:shd w:val="clear" w:color="auto" w:fill="F2F2F2" w:themeFill="background1" w:themeFillShade="F2"/>
          </w:tcPr>
          <w:p w14:paraId="5E3EE4F5" w14:textId="77777777" w:rsidR="0032014B" w:rsidRPr="0032014B" w:rsidRDefault="0032014B" w:rsidP="0032014B">
            <w:pPr>
              <w:spacing w:after="160"/>
              <w:rPr>
                <w:rFonts w:asciiTheme="minorHAnsi" w:hAnsiTheme="minorHAnsi" w:cstheme="minorHAnsi"/>
              </w:rPr>
            </w:pPr>
            <w:r w:rsidRPr="0032014B">
              <w:rPr>
                <w:rFonts w:asciiTheme="minorHAnsi" w:hAnsiTheme="minorHAnsi" w:cstheme="minorHAnsi"/>
              </w:rPr>
              <w:t>Komunikacija s osobom koja je provodila projekt</w:t>
            </w:r>
          </w:p>
        </w:tc>
        <w:tc>
          <w:tcPr>
            <w:tcW w:w="1412" w:type="dxa"/>
          </w:tcPr>
          <w:p w14:paraId="2DE26691" w14:textId="77777777" w:rsidR="0032014B" w:rsidRPr="0032014B" w:rsidRDefault="0032014B" w:rsidP="0032014B">
            <w:pPr>
              <w:spacing w:after="160"/>
              <w:rPr>
                <w:rFonts w:asciiTheme="minorHAnsi" w:hAnsiTheme="minorHAnsi" w:cstheme="minorHAnsi"/>
              </w:rPr>
            </w:pPr>
          </w:p>
        </w:tc>
      </w:tr>
      <w:tr w:rsidR="0032014B" w:rsidRPr="0032014B" w14:paraId="0C2EE488" w14:textId="77777777" w:rsidTr="009266DB">
        <w:tc>
          <w:tcPr>
            <w:tcW w:w="7650" w:type="dxa"/>
          </w:tcPr>
          <w:p w14:paraId="5E84B5F4" w14:textId="77777777" w:rsidR="0032014B" w:rsidRPr="0032014B" w:rsidRDefault="0032014B" w:rsidP="0032014B">
            <w:pPr>
              <w:spacing w:after="160"/>
              <w:rPr>
                <w:rFonts w:asciiTheme="minorHAnsi" w:hAnsiTheme="minorHAnsi" w:cstheme="minorHAnsi"/>
              </w:rPr>
            </w:pPr>
            <w:r w:rsidRPr="0032014B">
              <w:rPr>
                <w:rFonts w:asciiTheme="minorHAnsi" w:hAnsiTheme="minorHAnsi" w:cstheme="minorHAnsi"/>
              </w:rPr>
              <w:t>Poštivanje dogovorenih elemenata ponude/ugovora</w:t>
            </w:r>
          </w:p>
        </w:tc>
        <w:tc>
          <w:tcPr>
            <w:tcW w:w="1412" w:type="dxa"/>
          </w:tcPr>
          <w:p w14:paraId="2445287C" w14:textId="77777777" w:rsidR="0032014B" w:rsidRPr="0032014B" w:rsidRDefault="0032014B" w:rsidP="0032014B">
            <w:pPr>
              <w:spacing w:after="160"/>
              <w:rPr>
                <w:rFonts w:asciiTheme="minorHAnsi" w:hAnsiTheme="minorHAnsi" w:cstheme="minorHAnsi"/>
              </w:rPr>
            </w:pPr>
          </w:p>
        </w:tc>
      </w:tr>
      <w:tr w:rsidR="0032014B" w:rsidRPr="0032014B" w14:paraId="3D09A45B" w14:textId="77777777" w:rsidTr="009266DB">
        <w:tc>
          <w:tcPr>
            <w:tcW w:w="7650" w:type="dxa"/>
            <w:shd w:val="clear" w:color="auto" w:fill="F2F2F2" w:themeFill="background1" w:themeFillShade="F2"/>
          </w:tcPr>
          <w:p w14:paraId="7E01F3D1" w14:textId="77777777" w:rsidR="0032014B" w:rsidRPr="0032014B" w:rsidRDefault="0032014B" w:rsidP="0032014B">
            <w:pPr>
              <w:spacing w:after="160"/>
              <w:rPr>
                <w:rFonts w:asciiTheme="minorHAnsi" w:hAnsiTheme="minorHAnsi" w:cstheme="minorHAnsi"/>
              </w:rPr>
            </w:pPr>
            <w:r w:rsidRPr="0032014B">
              <w:rPr>
                <w:rFonts w:asciiTheme="minorHAnsi" w:hAnsiTheme="minorHAnsi" w:cstheme="minorHAnsi"/>
              </w:rPr>
              <w:t xml:space="preserve">Kvaliteta izvještaja/ishoda projekta </w:t>
            </w:r>
          </w:p>
        </w:tc>
        <w:tc>
          <w:tcPr>
            <w:tcW w:w="1412" w:type="dxa"/>
          </w:tcPr>
          <w:p w14:paraId="2BF3A4E5" w14:textId="77777777" w:rsidR="0032014B" w:rsidRPr="0032014B" w:rsidRDefault="0032014B" w:rsidP="0032014B">
            <w:pPr>
              <w:spacing w:after="160"/>
              <w:rPr>
                <w:rFonts w:asciiTheme="minorHAnsi" w:hAnsiTheme="minorHAnsi" w:cstheme="minorHAnsi"/>
              </w:rPr>
            </w:pPr>
          </w:p>
        </w:tc>
      </w:tr>
    </w:tbl>
    <w:p w14:paraId="35F3159E" w14:textId="77777777" w:rsidR="0032014B" w:rsidRDefault="0032014B" w:rsidP="0032014B">
      <w:pPr>
        <w:rPr>
          <w:rFonts w:asciiTheme="minorHAnsi" w:hAnsiTheme="minorHAnsi" w:cstheme="minorHAnsi"/>
        </w:rPr>
      </w:pPr>
    </w:p>
    <w:p w14:paraId="49913114" w14:textId="77777777" w:rsidR="0032014B" w:rsidRPr="0032014B" w:rsidRDefault="0032014B" w:rsidP="0032014B">
      <w:pPr>
        <w:rPr>
          <w:rFonts w:asciiTheme="minorHAnsi" w:hAnsiTheme="minorHAnsi" w:cstheme="minorHAnsi"/>
        </w:rPr>
      </w:pPr>
      <w:r w:rsidRPr="0032014B">
        <w:rPr>
          <w:rFonts w:asciiTheme="minorHAnsi" w:hAnsiTheme="minorHAnsi" w:cstheme="minorHAnsi"/>
        </w:rPr>
        <w:t xml:space="preserve">4. Molimo da navedete Vaše prijedloge za buduću praksu odnosno poboljšanja u ugovaranju i provedbi projekata </w:t>
      </w:r>
      <w:r w:rsidRPr="0032014B">
        <w:rPr>
          <w:rFonts w:asciiTheme="minorHAnsi" w:hAnsiTheme="minorHAnsi" w:cstheme="minorHAnsi"/>
          <w:i/>
        </w:rPr>
        <w:t>(molimo unesite tekst)</w:t>
      </w:r>
    </w:p>
    <w:p w14:paraId="6214AE92" w14:textId="77777777" w:rsidR="0032014B" w:rsidRPr="0032014B" w:rsidRDefault="0032014B" w:rsidP="0032014B">
      <w:pPr>
        <w:rPr>
          <w:rFonts w:asciiTheme="minorHAnsi" w:hAnsiTheme="minorHAnsi" w:cstheme="minorHAnsi"/>
        </w:rPr>
      </w:pPr>
      <w:r w:rsidRPr="0032014B">
        <w:rPr>
          <w:rFonts w:asciiTheme="minorHAnsi" w:hAnsiTheme="minorHAnsi" w:cstheme="minorHAnsi"/>
          <w:noProof/>
          <w:lang w:eastAsia="hr-HR"/>
        </w:rPr>
        <mc:AlternateContent>
          <mc:Choice Requires="wps">
            <w:drawing>
              <wp:inline distT="0" distB="0" distL="0" distR="0" wp14:anchorId="352B16D0" wp14:editId="5116FA42">
                <wp:extent cx="5763600" cy="3676650"/>
                <wp:effectExtent l="0" t="0" r="0" b="0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3600" cy="3676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76E6F6" w14:textId="77777777" w:rsidR="0032014B" w:rsidRDefault="0032014B" w:rsidP="0032014B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5B9BD5" w:themeColor="accen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52B16D0" id="_x0000_s1027" type="#_x0000_t202" style="width:453.85pt;height:289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" filled="f" stroked="f">
                <v:textbox>
                  <w:txbxContent>
                    <w:p w:rsidR="0032014B" w:rsidRDefault="0032014B" w:rsidP="0032014B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rPr>
                          <w:i/>
                          <w:iCs/>
                          <w:color w:val="5B9BD5" w:themeColor="accent1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4E79FCDE" w14:textId="77777777" w:rsidR="0032014B" w:rsidRPr="0032014B" w:rsidRDefault="0032014B" w:rsidP="0032014B">
      <w:pPr>
        <w:rPr>
          <w:rFonts w:asciiTheme="minorHAnsi" w:hAnsiTheme="minorHAnsi" w:cstheme="minorHAnsi"/>
        </w:rPr>
      </w:pPr>
    </w:p>
    <w:p w14:paraId="38E6A4B8" w14:textId="77777777" w:rsidR="0032014B" w:rsidRDefault="0032014B" w:rsidP="0032014B">
      <w:pPr>
        <w:jc w:val="center"/>
        <w:rPr>
          <w:rFonts w:asciiTheme="minorHAnsi" w:hAnsiTheme="minorHAnsi" w:cstheme="minorHAnsi"/>
          <w:b/>
        </w:rPr>
      </w:pPr>
    </w:p>
    <w:p w14:paraId="0349F90B" w14:textId="77777777" w:rsidR="0032014B" w:rsidRDefault="0032014B" w:rsidP="0032014B">
      <w:pPr>
        <w:jc w:val="center"/>
        <w:rPr>
          <w:rFonts w:asciiTheme="minorHAnsi" w:hAnsiTheme="minorHAnsi" w:cstheme="minorHAnsi"/>
          <w:b/>
        </w:rPr>
      </w:pPr>
    </w:p>
    <w:p w14:paraId="47E3D870" w14:textId="77777777" w:rsidR="0032014B" w:rsidRPr="0032014B" w:rsidRDefault="0032014B" w:rsidP="0032014B">
      <w:pPr>
        <w:jc w:val="center"/>
        <w:rPr>
          <w:rFonts w:asciiTheme="minorHAnsi" w:hAnsiTheme="minorHAnsi" w:cstheme="minorHAnsi"/>
          <w:b/>
        </w:rPr>
      </w:pPr>
      <w:r w:rsidRPr="0032014B">
        <w:rPr>
          <w:rFonts w:asciiTheme="minorHAnsi" w:hAnsiTheme="minorHAnsi" w:cstheme="minorHAnsi"/>
          <w:b/>
        </w:rPr>
        <w:t>Hvala Vam!</w:t>
      </w:r>
    </w:p>
    <w:p w14:paraId="0AF3186F" w14:textId="77777777" w:rsidR="0032014B" w:rsidRPr="0032014B" w:rsidRDefault="0032014B" w:rsidP="0032014B">
      <w:pPr>
        <w:rPr>
          <w:rFonts w:asciiTheme="minorHAnsi" w:hAnsiTheme="minorHAnsi" w:cstheme="minorHAnsi"/>
        </w:rPr>
      </w:pPr>
    </w:p>
    <w:sectPr w:rsidR="0032014B" w:rsidRPr="0032014B" w:rsidSect="00F267F0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0A12EF" w14:textId="77777777" w:rsidR="002941FB" w:rsidRDefault="002941FB" w:rsidP="002C3E29">
      <w:pPr>
        <w:spacing w:after="0"/>
      </w:pPr>
      <w:r>
        <w:separator/>
      </w:r>
    </w:p>
  </w:endnote>
  <w:endnote w:type="continuationSeparator" w:id="0">
    <w:p w14:paraId="54CBFDB6" w14:textId="77777777" w:rsidR="002941FB" w:rsidRDefault="002941FB" w:rsidP="002C3E2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 NeT Roman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Proba Pro Lt">
    <w:altName w:val="Calibri"/>
    <w:panose1 w:val="020D0003030200000000"/>
    <w:charset w:val="00"/>
    <w:family w:val="swiss"/>
    <w:notTrueType/>
    <w:pitch w:val="variable"/>
    <w:sig w:usb0="A000022F" w:usb1="0000002A" w:usb2="00000000" w:usb3="00000000" w:csb0="000000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CA1E8" w14:textId="77777777" w:rsidR="002C3E29" w:rsidRDefault="002A6FB2" w:rsidP="00863F51">
    <w:pPr>
      <w:pStyle w:val="Footer"/>
      <w:tabs>
        <w:tab w:val="clear" w:pos="4536"/>
        <w:tab w:val="clear" w:pos="9072"/>
        <w:tab w:val="left" w:pos="7164"/>
      </w:tabs>
    </w:pPr>
    <w:r>
      <w:rPr>
        <w:noProof/>
        <w:lang w:eastAsia="hr-HR"/>
      </w:rPr>
      <mc:AlternateContent>
        <mc:Choice Requires="wpg">
          <w:drawing>
            <wp:anchor distT="0" distB="0" distL="114300" distR="114300" simplePos="0" relativeHeight="251666432" behindDoc="1" locked="0" layoutInCell="1" allowOverlap="1" wp14:anchorId="30F17B68" wp14:editId="3B180BF7">
              <wp:simplePos x="0" y="0"/>
              <wp:positionH relativeFrom="margin">
                <wp:align>center</wp:align>
              </wp:positionH>
              <wp:positionV relativeFrom="paragraph">
                <wp:posOffset>-671830</wp:posOffset>
              </wp:positionV>
              <wp:extent cx="7425690" cy="1256665"/>
              <wp:effectExtent l="0" t="0" r="3810" b="0"/>
              <wp:wrapNone/>
              <wp:docPr id="4" name="Group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425690" cy="1256665"/>
                        <a:chOff x="0" y="0"/>
                        <a:chExt cx="7425690" cy="1256665"/>
                      </a:xfrm>
                    </wpg:grpSpPr>
                    <pic:pic xmlns:pic="http://schemas.openxmlformats.org/drawingml/2006/picture">
                      <pic:nvPicPr>
                        <pic:cNvPr id="7" name="Picture 7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25690" cy="125666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8" name="Picture 8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707380" y="518160"/>
                          <a:ext cx="1653540" cy="68389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10E56867" id="Group 4" o:spid="_x0000_s1026" style="position:absolute;margin-left:0;margin-top:-52.9pt;width:584.7pt;height:98.95pt;z-index:-251650048;mso-position-horizontal:center;mso-position-horizontal-relative:margin" coordsize="74256,1256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sgq2VbcznR0dHR0dHR0dHR0dHR0dHR0dHR0dI12PxBH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" o:spid="_x0000_s1027" type="#_x0000_t75" style="position:absolute;width:74256;height:125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">
                <v:imagedata r:id="rId3" o:title=""/>
                <v:path arrowok="t"/>
              </v:shape>
              <v:shape id="Picture 8" o:spid="_x0000_s1028" type="#_x0000_t75" style="position:absolute;left:57073;top:5181;width:16536;height:68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">
                <v:imagedata r:id="rId4" o:title=""/>
                <v:path arrowok="t"/>
              </v:shape>
              <w10:wrap anchorx="margin"/>
            </v:group>
          </w:pict>
        </mc:Fallback>
      </mc:AlternateContent>
    </w:r>
    <w:r w:rsidR="00863F51"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5B8B5" w14:textId="77777777" w:rsidR="00F267F0" w:rsidRDefault="002A6FB2">
    <w:pPr>
      <w:pStyle w:val="Footer"/>
    </w:pPr>
    <w:r>
      <w:rPr>
        <w:noProof/>
        <w:lang w:eastAsia="hr-HR"/>
      </w:rPr>
      <mc:AlternateContent>
        <mc:Choice Requires="wpg">
          <w:drawing>
            <wp:anchor distT="0" distB="0" distL="114300" distR="114300" simplePos="0" relativeHeight="251664384" behindDoc="1" locked="0" layoutInCell="1" allowOverlap="1" wp14:anchorId="3838BCD2" wp14:editId="73B0A2EC">
              <wp:simplePos x="0" y="0"/>
              <wp:positionH relativeFrom="column">
                <wp:posOffset>-831215</wp:posOffset>
              </wp:positionH>
              <wp:positionV relativeFrom="paragraph">
                <wp:posOffset>-702310</wp:posOffset>
              </wp:positionV>
              <wp:extent cx="7425690" cy="1256665"/>
              <wp:effectExtent l="0" t="0" r="3810" b="0"/>
              <wp:wrapNone/>
              <wp:docPr id="3" name="Group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425690" cy="1256665"/>
                        <a:chOff x="0" y="0"/>
                        <a:chExt cx="7425690" cy="1256665"/>
                      </a:xfrm>
                    </wpg:grpSpPr>
                    <pic:pic xmlns:pic="http://schemas.openxmlformats.org/drawingml/2006/picture">
                      <pic:nvPicPr>
                        <pic:cNvPr id="6" name="Picture 6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25690" cy="125666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" name="Picture 2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707380" y="518160"/>
                          <a:ext cx="1653540" cy="68389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7E4315BD" id="Group 3" o:spid="_x0000_s1026" style="position:absolute;margin-left:-65.45pt;margin-top:-55.3pt;width:584.7pt;height:98.95pt;z-index:-251652096" coordsize="74256,1256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yCrZVtzOdHR0dHR0dHR0dHR0dHR0dHR0dHR0jXY/EEc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6" o:spid="_x0000_s1027" type="#_x0000_t75" style="position:absolute;width:74256;height:125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">
                <v:imagedata r:id="rId3" o:title=""/>
                <v:path arrowok="t"/>
              </v:shape>
              <v:shape id="Picture 2" o:spid="_x0000_s1028" type="#_x0000_t75" style="position:absolute;left:57073;top:5181;width:16536;height:68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">
                <v:imagedata r:id="rId4" o:title=""/>
                <v:path arrowok="t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38A18B" w14:textId="77777777" w:rsidR="002941FB" w:rsidRDefault="002941FB" w:rsidP="002C3E29">
      <w:pPr>
        <w:spacing w:after="0"/>
      </w:pPr>
      <w:r>
        <w:separator/>
      </w:r>
    </w:p>
  </w:footnote>
  <w:footnote w:type="continuationSeparator" w:id="0">
    <w:p w14:paraId="4BF58BF4" w14:textId="77777777" w:rsidR="002941FB" w:rsidRDefault="002941FB" w:rsidP="002C3E2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EF69CE" w14:textId="77777777" w:rsidR="002C3E29" w:rsidRDefault="00F267F0">
    <w:pPr>
      <w:pStyle w:val="Header"/>
    </w:pPr>
    <w:r>
      <w:tab/>
    </w:r>
    <w:r>
      <w:br/>
    </w:r>
    <w:r>
      <w:b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6" w:space="0" w:color="auto"/>
        <w:insideV w:val="single" w:sz="6" w:space="0" w:color="auto"/>
      </w:tblBorders>
      <w:tblCellMar>
        <w:left w:w="80" w:type="dxa"/>
        <w:right w:w="80" w:type="dxa"/>
      </w:tblCellMar>
      <w:tblLook w:val="0000" w:firstRow="0" w:lastRow="0" w:firstColumn="0" w:lastColumn="0" w:noHBand="0" w:noVBand="0"/>
    </w:tblPr>
    <w:tblGrid>
      <w:gridCol w:w="2787"/>
      <w:gridCol w:w="3293"/>
      <w:gridCol w:w="993"/>
      <w:gridCol w:w="1969"/>
    </w:tblGrid>
    <w:tr w:rsidR="00FB3DAF" w:rsidRPr="00954334" w14:paraId="47871EA1" w14:textId="77777777" w:rsidTr="008B0ADD">
      <w:trPr>
        <w:cantSplit/>
        <w:trHeight w:val="495"/>
      </w:trPr>
      <w:tc>
        <w:tcPr>
          <w:tcW w:w="1541" w:type="pct"/>
          <w:vMerge w:val="restart"/>
        </w:tcPr>
        <w:p w14:paraId="2EC9CE9E" w14:textId="77777777" w:rsidR="00FB3DAF" w:rsidRPr="00954334" w:rsidRDefault="00FB3DAF" w:rsidP="00FB3DAF">
          <w:pPr>
            <w:rPr>
              <w:rFonts w:ascii="Proba Pro Lt" w:hAnsi="Proba Pro Lt" w:cs="Calibri"/>
            </w:rPr>
          </w:pPr>
          <w:r w:rsidRPr="003D12FE">
            <w:rPr>
              <w:rFonts w:ascii="Proba Pro Lt" w:hAnsi="Proba Pro Lt" w:cs="Calibri"/>
              <w:noProof/>
              <w:lang w:eastAsia="hr-HR"/>
            </w:rPr>
            <w:drawing>
              <wp:inline distT="0" distB="0" distL="0" distR="0" wp14:anchorId="7A248A3A" wp14:editId="66D7BA18">
                <wp:extent cx="1628775" cy="866775"/>
                <wp:effectExtent l="0" t="0" r="0" b="0"/>
                <wp:docPr id="1" name="Picture 4" descr="pbf-h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pbf-h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9531" b="2031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287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21" w:type="pct"/>
          <w:vMerge w:val="restart"/>
          <w:tcBorders>
            <w:right w:val="single" w:sz="2" w:space="0" w:color="auto"/>
          </w:tcBorders>
          <w:vAlign w:val="center"/>
        </w:tcPr>
        <w:p w14:paraId="0F0844AA" w14:textId="77777777" w:rsidR="00FB3DAF" w:rsidRPr="00954334" w:rsidRDefault="0032014B" w:rsidP="0032014B">
          <w:pPr>
            <w:jc w:val="center"/>
            <w:rPr>
              <w:rFonts w:ascii="Proba Pro Lt" w:hAnsi="Proba Pro Lt" w:cs="Calibri"/>
              <w:b/>
            </w:rPr>
          </w:pPr>
          <w:r w:rsidRPr="0032014B">
            <w:rPr>
              <w:rFonts w:ascii="Proba Pro Lt" w:hAnsi="Proba Pro Lt" w:cs="Calibri"/>
              <w:b/>
            </w:rPr>
            <w:t>UPITNIK ZA PROCJENU KVALITETE PRUŽENE USLUGE STRUČNOGA RADA</w:t>
          </w:r>
        </w:p>
      </w:tc>
      <w:tc>
        <w:tcPr>
          <w:tcW w:w="1637" w:type="pct"/>
          <w:gridSpan w:val="2"/>
          <w:tcBorders>
            <w:left w:val="single" w:sz="2" w:space="0" w:color="auto"/>
          </w:tcBorders>
          <w:vAlign w:val="center"/>
        </w:tcPr>
        <w:p w14:paraId="4B3EE940" w14:textId="77777777" w:rsidR="00FB3DAF" w:rsidRPr="00954334" w:rsidRDefault="00FB3DAF" w:rsidP="0032014B">
          <w:pPr>
            <w:pStyle w:val="Heading3"/>
            <w:numPr>
              <w:ilvl w:val="0"/>
              <w:numId w:val="0"/>
            </w:numPr>
            <w:jc w:val="right"/>
            <w:rPr>
              <w:rFonts w:ascii="Proba Pro Lt" w:hAnsi="Proba Pro Lt" w:cs="Calibri"/>
              <w:b w:val="0"/>
              <w:sz w:val="20"/>
            </w:rPr>
          </w:pPr>
          <w:r w:rsidRPr="00954334">
            <w:rPr>
              <w:rFonts w:ascii="Proba Pro Lt" w:hAnsi="Proba Pro Lt" w:cs="Calibri"/>
              <w:b w:val="0"/>
              <w:sz w:val="20"/>
            </w:rPr>
            <w:t>O</w:t>
          </w:r>
          <w:r>
            <w:rPr>
              <w:rFonts w:ascii="Proba Pro Lt" w:hAnsi="Proba Pro Lt" w:cs="Calibri"/>
              <w:b w:val="0"/>
              <w:sz w:val="20"/>
            </w:rPr>
            <w:t>znaka: OB-ZSD</w:t>
          </w:r>
          <w:r w:rsidRPr="00954334">
            <w:rPr>
              <w:rFonts w:ascii="Proba Pro Lt" w:hAnsi="Proba Pro Lt" w:cs="Calibri"/>
              <w:b w:val="0"/>
              <w:sz w:val="20"/>
            </w:rPr>
            <w:t>-0</w:t>
          </w:r>
          <w:r w:rsidR="0032014B">
            <w:rPr>
              <w:rFonts w:ascii="Proba Pro Lt" w:hAnsi="Proba Pro Lt" w:cs="Calibri"/>
              <w:b w:val="0"/>
              <w:sz w:val="20"/>
            </w:rPr>
            <w:t>3</w:t>
          </w:r>
        </w:p>
      </w:tc>
    </w:tr>
    <w:tr w:rsidR="00FB3DAF" w:rsidRPr="00954334" w14:paraId="61D017A1" w14:textId="77777777" w:rsidTr="008B0ADD">
      <w:trPr>
        <w:cantSplit/>
        <w:trHeight w:val="495"/>
      </w:trPr>
      <w:tc>
        <w:tcPr>
          <w:tcW w:w="1541" w:type="pct"/>
          <w:vMerge/>
        </w:tcPr>
        <w:p w14:paraId="25AEF349" w14:textId="77777777" w:rsidR="00FB3DAF" w:rsidRPr="00954334" w:rsidRDefault="00FB3DAF" w:rsidP="00FB3DAF">
          <w:pPr>
            <w:rPr>
              <w:rFonts w:ascii="Proba Pro Lt" w:hAnsi="Proba Pro Lt" w:cs="Calibri"/>
            </w:rPr>
          </w:pPr>
        </w:p>
      </w:tc>
      <w:tc>
        <w:tcPr>
          <w:tcW w:w="1821" w:type="pct"/>
          <w:vMerge/>
          <w:tcBorders>
            <w:right w:val="single" w:sz="2" w:space="0" w:color="auto"/>
          </w:tcBorders>
        </w:tcPr>
        <w:p w14:paraId="43B80778" w14:textId="77777777" w:rsidR="00FB3DAF" w:rsidRPr="00954334" w:rsidRDefault="00FB3DAF" w:rsidP="00FB3DAF">
          <w:pPr>
            <w:pStyle w:val="Heading3"/>
            <w:rPr>
              <w:rFonts w:ascii="Proba Pro Lt" w:hAnsi="Proba Pro Lt" w:cs="Calibri"/>
              <w:szCs w:val="22"/>
            </w:rPr>
          </w:pPr>
        </w:p>
      </w:tc>
      <w:tc>
        <w:tcPr>
          <w:tcW w:w="549" w:type="pct"/>
          <w:tcBorders>
            <w:left w:val="single" w:sz="2" w:space="0" w:color="auto"/>
            <w:right w:val="single" w:sz="2" w:space="0" w:color="auto"/>
          </w:tcBorders>
          <w:vAlign w:val="center"/>
        </w:tcPr>
        <w:p w14:paraId="0603592B" w14:textId="77777777" w:rsidR="00FB3DAF" w:rsidRPr="00954334" w:rsidRDefault="00FB3DAF" w:rsidP="00FB3DAF">
          <w:pPr>
            <w:pStyle w:val="Heading3"/>
            <w:numPr>
              <w:ilvl w:val="0"/>
              <w:numId w:val="0"/>
            </w:numPr>
            <w:jc w:val="left"/>
            <w:rPr>
              <w:rFonts w:ascii="Proba Pro Lt" w:hAnsi="Proba Pro Lt" w:cs="Calibri"/>
              <w:b w:val="0"/>
              <w:sz w:val="20"/>
            </w:rPr>
          </w:pPr>
          <w:r w:rsidRPr="00954334">
            <w:rPr>
              <w:rFonts w:ascii="Proba Pro Lt" w:hAnsi="Proba Pro Lt" w:cs="Calibri"/>
              <w:b w:val="0"/>
              <w:sz w:val="20"/>
            </w:rPr>
            <w:t>Revizija: 1</w:t>
          </w:r>
        </w:p>
      </w:tc>
      <w:tc>
        <w:tcPr>
          <w:tcW w:w="1089" w:type="pct"/>
          <w:tcBorders>
            <w:left w:val="single" w:sz="2" w:space="0" w:color="auto"/>
          </w:tcBorders>
          <w:vAlign w:val="center"/>
        </w:tcPr>
        <w:p w14:paraId="4980808A" w14:textId="77777777" w:rsidR="00FB3DAF" w:rsidRPr="00954334" w:rsidRDefault="00FB3DAF" w:rsidP="006C1F2E">
          <w:pPr>
            <w:pStyle w:val="Heading3"/>
            <w:numPr>
              <w:ilvl w:val="0"/>
              <w:numId w:val="0"/>
            </w:numPr>
            <w:jc w:val="left"/>
            <w:rPr>
              <w:rFonts w:ascii="Proba Pro Lt" w:hAnsi="Proba Pro Lt" w:cs="Calibri"/>
              <w:b w:val="0"/>
              <w:sz w:val="20"/>
            </w:rPr>
          </w:pPr>
          <w:r w:rsidRPr="006C1F2E">
            <w:rPr>
              <w:rFonts w:ascii="Proba Pro Lt" w:hAnsi="Proba Pro Lt" w:cs="Calibri"/>
              <w:b w:val="0"/>
              <w:sz w:val="20"/>
            </w:rPr>
            <w:t xml:space="preserve">Datum: </w:t>
          </w:r>
          <w:r w:rsidR="006C1F2E" w:rsidRPr="006C1F2E">
            <w:rPr>
              <w:rFonts w:ascii="Proba Pro Lt" w:hAnsi="Proba Pro Lt" w:cs="Calibri"/>
              <w:b w:val="0"/>
              <w:sz w:val="20"/>
            </w:rPr>
            <w:t>4.11</w:t>
          </w:r>
          <w:r w:rsidR="00CF1DF8" w:rsidRPr="006C1F2E">
            <w:rPr>
              <w:rFonts w:ascii="Proba Pro Lt" w:hAnsi="Proba Pro Lt" w:cs="Calibri"/>
              <w:b w:val="0"/>
              <w:sz w:val="20"/>
            </w:rPr>
            <w:t>.2019.</w:t>
          </w:r>
        </w:p>
      </w:tc>
    </w:tr>
    <w:tr w:rsidR="00FB3DAF" w:rsidRPr="00954334" w14:paraId="6B4FD41A" w14:textId="77777777" w:rsidTr="008B0ADD">
      <w:trPr>
        <w:cantSplit/>
        <w:trHeight w:val="495"/>
      </w:trPr>
      <w:tc>
        <w:tcPr>
          <w:tcW w:w="1541" w:type="pct"/>
          <w:vMerge/>
        </w:tcPr>
        <w:p w14:paraId="0727721B" w14:textId="77777777" w:rsidR="00FB3DAF" w:rsidRPr="00954334" w:rsidRDefault="00FB3DAF" w:rsidP="00FB3DAF">
          <w:pPr>
            <w:rPr>
              <w:rFonts w:ascii="Proba Pro Lt" w:hAnsi="Proba Pro Lt" w:cs="Calibri"/>
              <w:b/>
            </w:rPr>
          </w:pPr>
        </w:p>
      </w:tc>
      <w:tc>
        <w:tcPr>
          <w:tcW w:w="1821" w:type="pct"/>
          <w:vMerge/>
          <w:tcBorders>
            <w:right w:val="single" w:sz="2" w:space="0" w:color="auto"/>
          </w:tcBorders>
        </w:tcPr>
        <w:p w14:paraId="0F511788" w14:textId="77777777" w:rsidR="00FB3DAF" w:rsidRPr="00954334" w:rsidRDefault="00FB3DAF" w:rsidP="00FB3DAF">
          <w:pPr>
            <w:pStyle w:val="Heading3"/>
            <w:rPr>
              <w:rFonts w:ascii="Proba Pro Lt" w:hAnsi="Proba Pro Lt" w:cs="Calibri"/>
              <w:szCs w:val="22"/>
            </w:rPr>
          </w:pPr>
        </w:p>
      </w:tc>
      <w:tc>
        <w:tcPr>
          <w:tcW w:w="1637" w:type="pct"/>
          <w:gridSpan w:val="2"/>
          <w:tcBorders>
            <w:left w:val="single" w:sz="2" w:space="0" w:color="auto"/>
          </w:tcBorders>
          <w:vAlign w:val="center"/>
        </w:tcPr>
        <w:p w14:paraId="350065D8" w14:textId="77777777" w:rsidR="00FB3DAF" w:rsidRPr="00954334" w:rsidRDefault="00FB3DAF" w:rsidP="00FB3DAF">
          <w:pPr>
            <w:pStyle w:val="Heading3"/>
            <w:numPr>
              <w:ilvl w:val="0"/>
              <w:numId w:val="0"/>
            </w:numPr>
            <w:jc w:val="left"/>
            <w:rPr>
              <w:rFonts w:ascii="Proba Pro Lt" w:hAnsi="Proba Pro Lt" w:cs="Calibri"/>
              <w:b w:val="0"/>
              <w:sz w:val="20"/>
            </w:rPr>
          </w:pPr>
          <w:r w:rsidRPr="00954334">
            <w:rPr>
              <w:rFonts w:ascii="Proba Pro Lt" w:hAnsi="Proba Pro Lt" w:cs="Calibri"/>
              <w:b w:val="0"/>
              <w:snapToGrid w:val="0"/>
              <w:sz w:val="20"/>
            </w:rPr>
            <w:t xml:space="preserve">Stranica </w:t>
          </w:r>
          <w:r w:rsidRPr="00954334">
            <w:rPr>
              <w:rFonts w:ascii="Proba Pro Lt" w:hAnsi="Proba Pro Lt" w:cs="Calibri"/>
              <w:b w:val="0"/>
              <w:bCs/>
              <w:snapToGrid w:val="0"/>
              <w:sz w:val="20"/>
            </w:rPr>
            <w:fldChar w:fldCharType="begin"/>
          </w:r>
          <w:r w:rsidRPr="00954334">
            <w:rPr>
              <w:rFonts w:ascii="Proba Pro Lt" w:hAnsi="Proba Pro Lt" w:cs="Calibri"/>
              <w:b w:val="0"/>
              <w:bCs/>
              <w:snapToGrid w:val="0"/>
              <w:sz w:val="20"/>
            </w:rPr>
            <w:instrText xml:space="preserve"> PAGE </w:instrText>
          </w:r>
          <w:r w:rsidRPr="00954334">
            <w:rPr>
              <w:rFonts w:ascii="Proba Pro Lt" w:hAnsi="Proba Pro Lt" w:cs="Calibri"/>
              <w:b w:val="0"/>
              <w:bCs/>
              <w:snapToGrid w:val="0"/>
              <w:sz w:val="20"/>
            </w:rPr>
            <w:fldChar w:fldCharType="separate"/>
          </w:r>
          <w:r w:rsidR="006C1F2E">
            <w:rPr>
              <w:rFonts w:ascii="Proba Pro Lt" w:hAnsi="Proba Pro Lt" w:cs="Calibri"/>
              <w:b w:val="0"/>
              <w:bCs/>
              <w:noProof/>
              <w:snapToGrid w:val="0"/>
              <w:sz w:val="20"/>
            </w:rPr>
            <w:t>1</w:t>
          </w:r>
          <w:r w:rsidRPr="00954334">
            <w:rPr>
              <w:rFonts w:ascii="Proba Pro Lt" w:hAnsi="Proba Pro Lt" w:cs="Calibri"/>
              <w:b w:val="0"/>
              <w:snapToGrid w:val="0"/>
              <w:sz w:val="20"/>
            </w:rPr>
            <w:fldChar w:fldCharType="end"/>
          </w:r>
          <w:r w:rsidRPr="00954334">
            <w:rPr>
              <w:rFonts w:ascii="Proba Pro Lt" w:hAnsi="Proba Pro Lt" w:cs="Calibri"/>
              <w:b w:val="0"/>
              <w:snapToGrid w:val="0"/>
              <w:sz w:val="20"/>
            </w:rPr>
            <w:t xml:space="preserve"> od </w:t>
          </w:r>
          <w:r w:rsidRPr="00954334">
            <w:rPr>
              <w:rFonts w:ascii="Proba Pro Lt" w:hAnsi="Proba Pro Lt" w:cs="Calibri"/>
              <w:b w:val="0"/>
              <w:bCs/>
              <w:snapToGrid w:val="0"/>
              <w:sz w:val="20"/>
            </w:rPr>
            <w:fldChar w:fldCharType="begin"/>
          </w:r>
          <w:r w:rsidRPr="00954334">
            <w:rPr>
              <w:rFonts w:ascii="Proba Pro Lt" w:hAnsi="Proba Pro Lt" w:cs="Calibri"/>
              <w:b w:val="0"/>
              <w:bCs/>
              <w:snapToGrid w:val="0"/>
              <w:sz w:val="20"/>
            </w:rPr>
            <w:instrText xml:space="preserve"> NUMPAGES  </w:instrText>
          </w:r>
          <w:r w:rsidRPr="00954334">
            <w:rPr>
              <w:rFonts w:ascii="Proba Pro Lt" w:hAnsi="Proba Pro Lt" w:cs="Calibri"/>
              <w:b w:val="0"/>
              <w:bCs/>
              <w:snapToGrid w:val="0"/>
              <w:sz w:val="20"/>
            </w:rPr>
            <w:fldChar w:fldCharType="separate"/>
          </w:r>
          <w:r w:rsidR="006C1F2E">
            <w:rPr>
              <w:rFonts w:ascii="Proba Pro Lt" w:hAnsi="Proba Pro Lt" w:cs="Calibri"/>
              <w:b w:val="0"/>
              <w:bCs/>
              <w:noProof/>
              <w:snapToGrid w:val="0"/>
              <w:sz w:val="20"/>
            </w:rPr>
            <w:t>2</w:t>
          </w:r>
          <w:r w:rsidRPr="00954334">
            <w:rPr>
              <w:rFonts w:ascii="Proba Pro Lt" w:hAnsi="Proba Pro Lt" w:cs="Calibri"/>
              <w:b w:val="0"/>
              <w:snapToGrid w:val="0"/>
              <w:sz w:val="20"/>
            </w:rPr>
            <w:fldChar w:fldCharType="end"/>
          </w:r>
        </w:p>
      </w:tc>
    </w:tr>
  </w:tbl>
  <w:p w14:paraId="7088D1F8" w14:textId="77777777" w:rsidR="00F267F0" w:rsidRDefault="00F267F0" w:rsidP="00FB3DAF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8551C"/>
    <w:multiLevelType w:val="hybridMultilevel"/>
    <w:tmpl w:val="C874950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8B146E"/>
    <w:multiLevelType w:val="multilevel"/>
    <w:tmpl w:val="3050D3A6"/>
    <w:lvl w:ilvl="0">
      <w:start w:val="4"/>
      <w:numFmt w:val="decimal"/>
      <w:pStyle w:val="Heading3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5340133D"/>
    <w:multiLevelType w:val="hybridMultilevel"/>
    <w:tmpl w:val="7BF0426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2123919">
    <w:abstractNumId w:val="1"/>
  </w:num>
  <w:num w:numId="2" w16cid:durableId="1229001439">
    <w:abstractNumId w:val="0"/>
  </w:num>
  <w:num w:numId="3" w16cid:durableId="257624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619C"/>
    <w:rsid w:val="000D7225"/>
    <w:rsid w:val="002941FB"/>
    <w:rsid w:val="002A6FB2"/>
    <w:rsid w:val="002C3E29"/>
    <w:rsid w:val="0032014B"/>
    <w:rsid w:val="003477EC"/>
    <w:rsid w:val="003A4346"/>
    <w:rsid w:val="003A640D"/>
    <w:rsid w:val="003C1FF6"/>
    <w:rsid w:val="004008B1"/>
    <w:rsid w:val="004846F0"/>
    <w:rsid w:val="00484744"/>
    <w:rsid w:val="005C0870"/>
    <w:rsid w:val="00636F53"/>
    <w:rsid w:val="006C1F2E"/>
    <w:rsid w:val="007D0747"/>
    <w:rsid w:val="007F4D50"/>
    <w:rsid w:val="00863F51"/>
    <w:rsid w:val="00885DEF"/>
    <w:rsid w:val="008925CD"/>
    <w:rsid w:val="008A3C0C"/>
    <w:rsid w:val="009428ED"/>
    <w:rsid w:val="00975694"/>
    <w:rsid w:val="009A061A"/>
    <w:rsid w:val="00AB15A4"/>
    <w:rsid w:val="00AE15E4"/>
    <w:rsid w:val="00B37B25"/>
    <w:rsid w:val="00BC016B"/>
    <w:rsid w:val="00BD619C"/>
    <w:rsid w:val="00CF1DF8"/>
    <w:rsid w:val="00D16348"/>
    <w:rsid w:val="00DE626B"/>
    <w:rsid w:val="00E5215D"/>
    <w:rsid w:val="00E57C85"/>
    <w:rsid w:val="00EB5E16"/>
    <w:rsid w:val="00ED2C79"/>
    <w:rsid w:val="00ED40C2"/>
    <w:rsid w:val="00F267F0"/>
    <w:rsid w:val="00F51F3B"/>
    <w:rsid w:val="00FB3DAF"/>
    <w:rsid w:val="00FF2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711602"/>
  <w15:chartTrackingRefBased/>
  <w15:docId w15:val="{9AAF8F4D-6345-45B8-958E-976EBE98D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hr-HR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qFormat/>
    <w:rsid w:val="00FB3DAF"/>
    <w:pPr>
      <w:keepNext/>
      <w:numPr>
        <w:numId w:val="1"/>
      </w:numPr>
      <w:spacing w:after="0"/>
      <w:jc w:val="both"/>
      <w:outlineLvl w:val="2"/>
    </w:pPr>
    <w:rPr>
      <w:rFonts w:ascii="Arial" w:eastAsia="Times New Roman" w:hAnsi="Arial" w:cs="Times New Roman"/>
      <w:b/>
      <w:sz w:val="2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C3E29"/>
    <w:pPr>
      <w:tabs>
        <w:tab w:val="center" w:pos="4536"/>
        <w:tab w:val="right" w:pos="9072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2C3E29"/>
  </w:style>
  <w:style w:type="paragraph" w:styleId="Footer">
    <w:name w:val="footer"/>
    <w:basedOn w:val="Normal"/>
    <w:link w:val="FooterChar"/>
    <w:uiPriority w:val="99"/>
    <w:unhideWhenUsed/>
    <w:rsid w:val="002C3E29"/>
    <w:pPr>
      <w:tabs>
        <w:tab w:val="center" w:pos="4536"/>
        <w:tab w:val="right" w:pos="9072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2C3E29"/>
  </w:style>
  <w:style w:type="paragraph" w:styleId="BalloonText">
    <w:name w:val="Balloon Text"/>
    <w:basedOn w:val="Normal"/>
    <w:link w:val="BalloonTextChar"/>
    <w:uiPriority w:val="99"/>
    <w:semiHidden/>
    <w:unhideWhenUsed/>
    <w:rsid w:val="00863F51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3F51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75694"/>
    <w:pPr>
      <w:spacing w:after="0"/>
    </w:pPr>
    <w:rPr>
      <w:rFonts w:eastAsia="Times New Roman" w:cs="Times New Roman"/>
      <w:sz w:val="20"/>
      <w:szCs w:val="20"/>
      <w:lang w:eastAsia="hr-HR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75694"/>
    <w:rPr>
      <w:rFonts w:eastAsia="Times New Roman" w:cs="Times New Roman"/>
      <w:sz w:val="20"/>
      <w:szCs w:val="20"/>
      <w:lang w:eastAsia="hr-HR"/>
    </w:rPr>
  </w:style>
  <w:style w:type="character" w:styleId="FootnoteReference">
    <w:name w:val="footnote reference"/>
    <w:basedOn w:val="DefaultParagraphFont"/>
    <w:uiPriority w:val="99"/>
    <w:semiHidden/>
    <w:unhideWhenUsed/>
    <w:rsid w:val="00975694"/>
    <w:rPr>
      <w:vertAlign w:val="superscript"/>
    </w:rPr>
  </w:style>
  <w:style w:type="paragraph" w:customStyle="1" w:styleId="Informativni">
    <w:name w:val="Informativni"/>
    <w:basedOn w:val="Normal"/>
    <w:rsid w:val="00975694"/>
    <w:pPr>
      <w:tabs>
        <w:tab w:val="left" w:pos="567"/>
      </w:tabs>
      <w:suppressAutoHyphens/>
      <w:spacing w:after="0"/>
    </w:pPr>
    <w:rPr>
      <w:rFonts w:ascii="Arial" w:eastAsia="Times NeT Roman" w:hAnsi="Arial" w:cs="Times New Roman"/>
      <w:spacing w:val="-2"/>
      <w:sz w:val="16"/>
      <w:szCs w:val="20"/>
      <w:lang w:val="en-GB" w:eastAsia="hr-HR"/>
    </w:rPr>
  </w:style>
  <w:style w:type="character" w:customStyle="1" w:styleId="Heading3Char">
    <w:name w:val="Heading 3 Char"/>
    <w:basedOn w:val="DefaultParagraphFont"/>
    <w:link w:val="Heading3"/>
    <w:rsid w:val="00FB3DAF"/>
    <w:rPr>
      <w:rFonts w:ascii="Arial" w:eastAsia="Times New Roman" w:hAnsi="Arial" w:cs="Times New Roman"/>
      <w:b/>
      <w:sz w:val="22"/>
      <w:szCs w:val="20"/>
    </w:rPr>
  </w:style>
  <w:style w:type="table" w:styleId="TableGrid">
    <w:name w:val="Table Grid"/>
    <w:basedOn w:val="TableNormal"/>
    <w:uiPriority w:val="39"/>
    <w:rsid w:val="0032014B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BF%20ASUS\Desktop\memo\New%20folder\_memo2-bez-zaglavlja-NE-DIRATI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_memo2-bez-zaglavlja-NE-DIRATI.dotx</Template>
  <TotalTime>0</TotalTime>
  <Pages>2</Pages>
  <Words>234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Branimir</dc:creator>
  <cp:keywords/>
  <dc:description/>
  <cp:lastModifiedBy>Mirna Volf</cp:lastModifiedBy>
  <cp:revision>2</cp:revision>
  <cp:lastPrinted>2018-06-20T07:17:00Z</cp:lastPrinted>
  <dcterms:created xsi:type="dcterms:W3CDTF">2026-06-29T11:24:00Z</dcterms:created>
  <dcterms:modified xsi:type="dcterms:W3CDTF">2026-06-29T11:24:00Z</dcterms:modified>
</cp:coreProperties>
</file>